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827"/>
        <w:gridCol w:w="2693"/>
      </w:tblGrid>
      <w:tr w:rsidR="00B55C88" w:rsidRPr="00C34B1E" w14:paraId="4AFE4144" w14:textId="77777777" w:rsidTr="008D3C96">
        <w:tc>
          <w:tcPr>
            <w:tcW w:w="26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AC13CA" w14:textId="77777777" w:rsidR="00B55C88" w:rsidRPr="00C34B1E" w:rsidRDefault="00B55C88" w:rsidP="008D3C96">
            <w:pPr>
              <w:jc w:val="center"/>
            </w:pPr>
            <w:r w:rsidRPr="00C34B1E">
              <w:rPr>
                <w:noProof/>
                <w:lang w:val="fr-FR" w:eastAsia="fr-FR"/>
              </w:rPr>
              <w:drawing>
                <wp:inline distT="0" distB="0" distL="0" distR="0" wp14:anchorId="6A910774" wp14:editId="58D7D943">
                  <wp:extent cx="1477645" cy="665480"/>
                  <wp:effectExtent l="19050" t="0" r="825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665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DF6A" w14:textId="77777777" w:rsidR="00B55C88" w:rsidRPr="00C34B1E" w:rsidRDefault="00B55C88" w:rsidP="008D3C96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AA8D5F" w14:textId="5F41566F" w:rsidR="00B55C88" w:rsidRPr="00C34B1E" w:rsidRDefault="00D858F9" w:rsidP="008D3C96">
            <w:pPr>
              <w:jc w:val="center"/>
              <w:rPr>
                <w:b/>
              </w:rPr>
            </w:pPr>
            <w:r>
              <w:rPr>
                <w:b/>
              </w:rPr>
              <w:t xml:space="preserve">… </w:t>
            </w:r>
            <w:r w:rsidR="00463B70">
              <w:rPr>
                <w:b/>
              </w:rPr>
              <w:t>…</w:t>
            </w:r>
            <w:r>
              <w:rPr>
                <w:b/>
              </w:rPr>
              <w:t xml:space="preserve"> 2026</w:t>
            </w:r>
          </w:p>
        </w:tc>
      </w:tr>
      <w:tr w:rsidR="00B55C88" w:rsidRPr="00C34B1E" w14:paraId="2E46323D" w14:textId="77777777" w:rsidTr="00AB1274">
        <w:trPr>
          <w:trHeight w:val="922"/>
        </w:trPr>
        <w:tc>
          <w:tcPr>
            <w:tcW w:w="91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C8336" w14:textId="77777777" w:rsidR="00B55C88" w:rsidRDefault="00D858F9" w:rsidP="008D3C96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Comité des experts</w:t>
            </w:r>
          </w:p>
          <w:p w14:paraId="74CA2054" w14:textId="0D2A75A9" w:rsidR="00D858F9" w:rsidRPr="00D858F9" w:rsidRDefault="00D858F9" w:rsidP="00D858F9">
            <w:pPr>
              <w:jc w:val="center"/>
              <w:rPr>
                <w:rFonts w:cs="Calibri"/>
                <w:b/>
              </w:rPr>
            </w:pPr>
            <w:r w:rsidRPr="00D858F9">
              <w:rPr>
                <w:rFonts w:cs="Calibri"/>
                <w:b/>
              </w:rPr>
              <w:t>DÉCLARATION SUR L’HONNEUR</w:t>
            </w:r>
          </w:p>
          <w:p w14:paraId="72868917" w14:textId="190ECB5D" w:rsidR="00D858F9" w:rsidRPr="00C34B1E" w:rsidRDefault="00D858F9" w:rsidP="00D858F9">
            <w:pPr>
              <w:jc w:val="center"/>
              <w:rPr>
                <w:rFonts w:cs="Calibri"/>
                <w:b/>
              </w:rPr>
            </w:pPr>
            <w:r w:rsidRPr="00D858F9">
              <w:rPr>
                <w:rFonts w:cs="Calibri"/>
                <w:b/>
              </w:rPr>
              <w:t>D’ABSENCE DE CONFLIT D’INTÉRÊTS</w:t>
            </w:r>
          </w:p>
        </w:tc>
      </w:tr>
    </w:tbl>
    <w:p w14:paraId="6C5C5A51" w14:textId="77777777" w:rsidR="000B1923" w:rsidRDefault="000B1923"/>
    <w:p w14:paraId="255689D0" w14:textId="77777777" w:rsidR="00D858F9" w:rsidRDefault="00D858F9"/>
    <w:p w14:paraId="3797E6FE" w14:textId="4C5AC410" w:rsidR="00D858F9" w:rsidRDefault="00D858F9" w:rsidP="00D858F9">
      <w:r w:rsidRPr="00D858F9">
        <w:t>Je soussigné(e), </w:t>
      </w:r>
      <w:r w:rsidRPr="00D858F9">
        <w:rPr>
          <w:b/>
          <w:bCs/>
        </w:rPr>
        <w:t>[Nom, prénom]</w:t>
      </w:r>
      <w:r w:rsidRPr="00D858F9">
        <w:t>, né(e) le </w:t>
      </w:r>
      <w:r w:rsidRPr="00D858F9">
        <w:rPr>
          <w:b/>
          <w:bCs/>
        </w:rPr>
        <w:t>[date de naissance]</w:t>
      </w:r>
      <w:r w:rsidRPr="00D858F9">
        <w:t> à </w:t>
      </w:r>
      <w:r w:rsidRPr="00D858F9">
        <w:rPr>
          <w:b/>
          <w:bCs/>
        </w:rPr>
        <w:t>[lieu de naissance]</w:t>
      </w:r>
      <w:r w:rsidRPr="00D858F9">
        <w:t>, domicilié(e) à </w:t>
      </w:r>
      <w:r w:rsidRPr="00D858F9">
        <w:rPr>
          <w:b/>
          <w:bCs/>
        </w:rPr>
        <w:t>[adresse complète]</w:t>
      </w:r>
    </w:p>
    <w:p w14:paraId="781BB75C" w14:textId="77777777" w:rsidR="00D858F9" w:rsidRDefault="00D858F9" w:rsidP="00D858F9"/>
    <w:p w14:paraId="7D8C1515" w14:textId="77777777" w:rsidR="00D858F9" w:rsidRDefault="00D858F9" w:rsidP="00D858F9"/>
    <w:p w14:paraId="7D340013" w14:textId="77777777" w:rsidR="00D858F9" w:rsidRPr="00D858F9" w:rsidRDefault="00D858F9" w:rsidP="00D858F9"/>
    <w:p w14:paraId="598563A8" w14:textId="77777777" w:rsidR="00D858F9" w:rsidRDefault="00D858F9" w:rsidP="00AA6A31">
      <w:pPr>
        <w:jc w:val="both"/>
      </w:pPr>
      <w:r w:rsidRPr="00D858F9">
        <w:rPr>
          <w:b/>
          <w:bCs/>
        </w:rPr>
        <w:t>Déclare sur l’honneur</w:t>
      </w:r>
      <w:r w:rsidRPr="00D858F9">
        <w:t> :</w:t>
      </w:r>
    </w:p>
    <w:p w14:paraId="37DEBF1D" w14:textId="77777777" w:rsidR="00D858F9" w:rsidRDefault="00D858F9" w:rsidP="00AA6A31">
      <w:pPr>
        <w:jc w:val="both"/>
      </w:pPr>
    </w:p>
    <w:p w14:paraId="3D33D28E" w14:textId="4DF1AD05" w:rsidR="00C013FC" w:rsidRDefault="00C013FC" w:rsidP="00AA6A31">
      <w:pPr>
        <w:jc w:val="both"/>
      </w:pPr>
      <w:r>
        <w:t>D</w:t>
      </w:r>
      <w:r w:rsidRPr="00D858F9">
        <w:t>ans le cadre de</w:t>
      </w:r>
      <w:r>
        <w:t xml:space="preserve"> ma </w:t>
      </w:r>
      <w:r w:rsidR="00C51415">
        <w:t xml:space="preserve">candidature à la </w:t>
      </w:r>
      <w:r>
        <w:t>participation au sein du comité des experts dont les missions sont précisées au sein de l’AGW 27 mai 2021 modifié en dernier lieu le 09 avril 2026,</w:t>
      </w:r>
    </w:p>
    <w:p w14:paraId="3E4BBD48" w14:textId="77777777" w:rsidR="00C013FC" w:rsidRPr="00D858F9" w:rsidRDefault="00C013FC" w:rsidP="00AA6A31">
      <w:pPr>
        <w:jc w:val="both"/>
      </w:pPr>
    </w:p>
    <w:p w14:paraId="6D4D0583" w14:textId="0A624EFD" w:rsidR="00D858F9" w:rsidRPr="00D858F9" w:rsidRDefault="00D858F9" w:rsidP="00AA6A31">
      <w:pPr>
        <w:numPr>
          <w:ilvl w:val="0"/>
          <w:numId w:val="5"/>
        </w:numPr>
        <w:jc w:val="both"/>
      </w:pPr>
      <w:r w:rsidRPr="00D858F9">
        <w:t>Ne pas me trouver, à ce jour, dans une situation de conflit d’intérêts.</w:t>
      </w:r>
    </w:p>
    <w:p w14:paraId="3297C765" w14:textId="44535BD7" w:rsidR="00D858F9" w:rsidRDefault="00D858F9" w:rsidP="00AA6A31">
      <w:pPr>
        <w:numPr>
          <w:ilvl w:val="0"/>
          <w:numId w:val="6"/>
        </w:numPr>
        <w:jc w:val="both"/>
      </w:pPr>
      <w:r w:rsidRPr="00D858F9">
        <w:t xml:space="preserve">Ne pas avoir </w:t>
      </w:r>
      <w:r w:rsidR="007A0D73">
        <w:t xml:space="preserve">d’intérêt </w:t>
      </w:r>
      <w:r w:rsidR="00566038">
        <w:t xml:space="preserve">direct ou indirect, patrimonial ou personnel </w:t>
      </w:r>
      <w:r w:rsidRPr="00D858F9">
        <w:t xml:space="preserve">susceptible d’influencer ou de compromettre l’impartialité de mes </w:t>
      </w:r>
      <w:r>
        <w:t xml:space="preserve">interventions, </w:t>
      </w:r>
      <w:r w:rsidRPr="00D858F9">
        <w:t>décisions ou de mes missions</w:t>
      </w:r>
      <w:r>
        <w:t xml:space="preserve"> ; </w:t>
      </w:r>
    </w:p>
    <w:p w14:paraId="0CC5CE22" w14:textId="5D3B77D0" w:rsidR="008A021A" w:rsidRPr="00460131" w:rsidRDefault="00DD199C" w:rsidP="000E213B">
      <w:pPr>
        <w:numPr>
          <w:ilvl w:val="0"/>
          <w:numId w:val="6"/>
        </w:numPr>
        <w:jc w:val="both"/>
      </w:pPr>
      <w:r>
        <w:t>A</w:t>
      </w:r>
      <w:r w:rsidR="008A021A" w:rsidRPr="00460131">
        <w:t xml:space="preserve">voir communiqué de manière complète et sincère toute situation professionnelle </w:t>
      </w:r>
      <w:r w:rsidR="00ED72E8" w:rsidRPr="00ED72E8">
        <w:t xml:space="preserve">actuelle ou exercée </w:t>
      </w:r>
      <w:r w:rsidR="00724261">
        <w:t>par le passé et</w:t>
      </w:r>
      <w:r w:rsidR="00ED72E8">
        <w:t xml:space="preserve"> </w:t>
      </w:r>
      <w:r w:rsidR="008A021A" w:rsidRPr="00460131">
        <w:t>susceptible d’interférer avec l’exercice indépendant de</w:t>
      </w:r>
      <w:r w:rsidR="004D4488">
        <w:t xml:space="preserve"> mes</w:t>
      </w:r>
      <w:r w:rsidR="008A021A" w:rsidRPr="00460131">
        <w:t xml:space="preserve"> missions, notamment :</w:t>
      </w:r>
    </w:p>
    <w:p w14:paraId="1B81A26E" w14:textId="54874646" w:rsidR="008A021A" w:rsidRPr="00460131" w:rsidRDefault="00751FDB" w:rsidP="00751FDB">
      <w:pPr>
        <w:ind w:left="1080"/>
        <w:jc w:val="both"/>
      </w:pPr>
      <w:r>
        <w:t xml:space="preserve">(1) </w:t>
      </w:r>
      <w:r w:rsidR="008A021A" w:rsidRPr="00460131">
        <w:t>les missions de consultance, d’expertise ou de conseil ;</w:t>
      </w:r>
    </w:p>
    <w:p w14:paraId="50A15B49" w14:textId="01AE4FFA" w:rsidR="00ED23E9" w:rsidRDefault="00751FDB" w:rsidP="00751FDB">
      <w:pPr>
        <w:ind w:left="1080"/>
        <w:jc w:val="both"/>
      </w:pPr>
      <w:r>
        <w:t>(</w:t>
      </w:r>
      <w:r w:rsidR="00724261">
        <w:t>2</w:t>
      </w:r>
      <w:r>
        <w:t xml:space="preserve">) </w:t>
      </w:r>
      <w:r w:rsidR="008A021A" w:rsidRPr="00460131">
        <w:t xml:space="preserve">ou toute collaboration </w:t>
      </w:r>
    </w:p>
    <w:p w14:paraId="1D7F9595" w14:textId="4F60D392" w:rsidR="000B365D" w:rsidRDefault="008A021A" w:rsidP="00ED23E9">
      <w:pPr>
        <w:ind w:left="708"/>
        <w:jc w:val="both"/>
      </w:pPr>
      <w:proofErr w:type="gramStart"/>
      <w:r w:rsidRPr="00460131">
        <w:t>avec</w:t>
      </w:r>
      <w:proofErr w:type="gramEnd"/>
      <w:r w:rsidRPr="00460131">
        <w:t xml:space="preserve"> la Région wallonne, ses administrations, organismes associés ou des structures mandatées par celle-ci ;</w:t>
      </w:r>
    </w:p>
    <w:p w14:paraId="1241865E" w14:textId="79EF78E9" w:rsidR="008A021A" w:rsidRPr="00460131" w:rsidRDefault="008A021A" w:rsidP="00AA6A31">
      <w:pPr>
        <w:numPr>
          <w:ilvl w:val="0"/>
          <w:numId w:val="6"/>
        </w:numPr>
        <w:jc w:val="both"/>
      </w:pPr>
      <w:r w:rsidRPr="00460131">
        <w:t>Reconnaître que ces éléments pourront être pris en considération dans l’évaluation de ma candidature, notamment au regard de tout risque de conflit d’intérêt réel, potentiel ou perçu</w:t>
      </w:r>
      <w:r w:rsidR="00AA6A31">
        <w:t> ;</w:t>
      </w:r>
    </w:p>
    <w:p w14:paraId="76CC73BA" w14:textId="46475354" w:rsidR="008A021A" w:rsidRPr="008A021A" w:rsidRDefault="008A021A" w:rsidP="00AA6A31">
      <w:pPr>
        <w:numPr>
          <w:ilvl w:val="0"/>
          <w:numId w:val="6"/>
        </w:numPr>
        <w:jc w:val="both"/>
      </w:pPr>
      <w:r w:rsidRPr="008A021A">
        <w:t xml:space="preserve">M’engager à signaler immédiatement à l’autorité compétente toute </w:t>
      </w:r>
      <w:r w:rsidR="00F35C65">
        <w:t xml:space="preserve">prochaine </w:t>
      </w:r>
      <w:r w:rsidRPr="008A021A">
        <w:t>situation pouvant constituer ou être perçue comme un conflit d’intérêts ;</w:t>
      </w:r>
    </w:p>
    <w:p w14:paraId="29F18D61" w14:textId="77777777" w:rsidR="00D858F9" w:rsidRDefault="00D858F9" w:rsidP="000B365D">
      <w:pPr>
        <w:jc w:val="both"/>
      </w:pPr>
    </w:p>
    <w:p w14:paraId="425FD72C" w14:textId="77777777" w:rsidR="00D858F9" w:rsidRDefault="00D858F9" w:rsidP="000B365D">
      <w:pPr>
        <w:jc w:val="both"/>
      </w:pPr>
    </w:p>
    <w:p w14:paraId="1C144B4B" w14:textId="77777777" w:rsidR="00D858F9" w:rsidRPr="00D858F9" w:rsidRDefault="00D858F9" w:rsidP="00D858F9"/>
    <w:p w14:paraId="0DCA1A66" w14:textId="77777777" w:rsidR="00D858F9" w:rsidRPr="00D858F9" w:rsidRDefault="00D858F9" w:rsidP="00AB1274">
      <w:pPr>
        <w:jc w:val="right"/>
      </w:pPr>
      <w:r w:rsidRPr="00D858F9">
        <w:t>Fait à </w:t>
      </w:r>
      <w:r w:rsidRPr="00D858F9">
        <w:rPr>
          <w:b/>
          <w:bCs/>
        </w:rPr>
        <w:t>[lieu]</w:t>
      </w:r>
      <w:r w:rsidRPr="00D858F9">
        <w:t>, le </w:t>
      </w:r>
      <w:r w:rsidRPr="00D858F9">
        <w:rPr>
          <w:b/>
          <w:bCs/>
        </w:rPr>
        <w:t>[date]</w:t>
      </w:r>
    </w:p>
    <w:p w14:paraId="2B3EBC4F" w14:textId="77777777" w:rsidR="00D858F9" w:rsidRDefault="00D858F9" w:rsidP="00D858F9"/>
    <w:p w14:paraId="215364D7" w14:textId="77777777" w:rsidR="00D858F9" w:rsidRDefault="00D858F9" w:rsidP="00D858F9"/>
    <w:p w14:paraId="7EB7D0DF" w14:textId="77777777" w:rsidR="00D858F9" w:rsidRDefault="00D858F9" w:rsidP="00D858F9"/>
    <w:p w14:paraId="1D6368EA" w14:textId="17504D72" w:rsidR="00D858F9" w:rsidRPr="00D858F9" w:rsidRDefault="00D858F9" w:rsidP="00D858F9">
      <w:r w:rsidRPr="00D858F9">
        <w:t>Signature :</w:t>
      </w:r>
    </w:p>
    <w:p w14:paraId="09BC92C8" w14:textId="32C997BC" w:rsidR="00D858F9" w:rsidRDefault="00D858F9" w:rsidP="00D858F9">
      <w:pPr>
        <w:rPr>
          <w:i/>
          <w:iCs/>
        </w:rPr>
      </w:pPr>
      <w:r w:rsidRPr="00D858F9">
        <w:rPr>
          <w:i/>
          <w:iCs/>
        </w:rPr>
        <w:t>(Précédée de la mention manuscrite « Lu et approuvé »)</w:t>
      </w:r>
    </w:p>
    <w:p w14:paraId="6F8CC247" w14:textId="06060E6A" w:rsidR="00CD4AE9" w:rsidRDefault="00CD4AE9">
      <w:pPr>
        <w:rPr>
          <w:i/>
          <w:iCs/>
        </w:rPr>
      </w:pPr>
      <w:r>
        <w:rPr>
          <w:i/>
          <w:iCs/>
        </w:rPr>
        <w:br w:type="page"/>
      </w:r>
    </w:p>
    <w:p w14:paraId="3163AC49" w14:textId="77777777" w:rsidR="00CD4AE9" w:rsidRPr="00D858F9" w:rsidRDefault="00CD4AE9" w:rsidP="00D858F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3964"/>
      </w:tblGrid>
      <w:tr w:rsidR="00DC7A47" w14:paraId="037B77AF" w14:textId="77777777" w:rsidTr="00751FDB">
        <w:tc>
          <w:tcPr>
            <w:tcW w:w="1555" w:type="dxa"/>
          </w:tcPr>
          <w:p w14:paraId="1CF3B427" w14:textId="77777777" w:rsidR="00DC7A47" w:rsidRDefault="00DC7A47">
            <w:pPr>
              <w:rPr>
                <w:u w:val="single"/>
              </w:rPr>
            </w:pPr>
            <w:r w:rsidRPr="003E516E">
              <w:rPr>
                <w:u w:val="single"/>
              </w:rPr>
              <w:t>Année</w:t>
            </w:r>
            <w:r w:rsidR="00751FDB" w:rsidRPr="003E516E">
              <w:rPr>
                <w:u w:val="single"/>
              </w:rPr>
              <w:t xml:space="preserve"> /durée</w:t>
            </w:r>
          </w:p>
          <w:p w14:paraId="2E2E176B" w14:textId="77777777" w:rsidR="00484A0B" w:rsidRDefault="00484A0B">
            <w:r w:rsidRPr="00462D06">
              <w:t>(</w:t>
            </w:r>
            <w:r w:rsidR="00462D06" w:rsidRPr="00462D06">
              <w:t>Début</w:t>
            </w:r>
            <w:r w:rsidRPr="00462D06">
              <w:t xml:space="preserve"> des travaux</w:t>
            </w:r>
            <w:r w:rsidR="00462D06" w:rsidRPr="00462D06">
              <w:t xml:space="preserve"> / durée) </w:t>
            </w:r>
          </w:p>
          <w:p w14:paraId="75C78F01" w14:textId="35D05930" w:rsidR="00A9347E" w:rsidRPr="00462D06" w:rsidRDefault="00A9347E"/>
        </w:tc>
        <w:tc>
          <w:tcPr>
            <w:tcW w:w="3543" w:type="dxa"/>
          </w:tcPr>
          <w:p w14:paraId="03C60F3B" w14:textId="2E33E910" w:rsidR="00DC7A47" w:rsidRPr="00CD4AE9" w:rsidRDefault="00DC7A47">
            <w:pPr>
              <w:rPr>
                <w:u w:val="single"/>
              </w:rPr>
            </w:pPr>
            <w:r w:rsidRPr="00CD4AE9">
              <w:rPr>
                <w:u w:val="single"/>
              </w:rPr>
              <w:t>Objet</w:t>
            </w:r>
          </w:p>
        </w:tc>
        <w:tc>
          <w:tcPr>
            <w:tcW w:w="3964" w:type="dxa"/>
          </w:tcPr>
          <w:p w14:paraId="7AFB2573" w14:textId="4168E691" w:rsidR="00DC7A47" w:rsidRPr="00CD4AE9" w:rsidRDefault="00DC7A47">
            <w:pPr>
              <w:rPr>
                <w:u w:val="single"/>
              </w:rPr>
            </w:pPr>
            <w:r w:rsidRPr="00CD4AE9">
              <w:rPr>
                <w:u w:val="single"/>
              </w:rPr>
              <w:t>Type de collaboration</w:t>
            </w:r>
            <w:r w:rsidR="00ED23E9">
              <w:rPr>
                <w:u w:val="single"/>
              </w:rPr>
              <w:t xml:space="preserve"> </w:t>
            </w:r>
            <w:r w:rsidR="00ED23E9" w:rsidRPr="00460131">
              <w:t>avec la Région wallonne, ses administrations, organismes associés ou des structures mandatées par celle-ci</w:t>
            </w:r>
            <w:r w:rsidR="00ED23E9">
              <w:t> :</w:t>
            </w:r>
          </w:p>
          <w:p w14:paraId="31712C79" w14:textId="77777777" w:rsidR="00751FDB" w:rsidRPr="00460131" w:rsidRDefault="00751FDB" w:rsidP="003E516E">
            <w:pPr>
              <w:jc w:val="both"/>
            </w:pPr>
            <w:r>
              <w:t xml:space="preserve">[(1) </w:t>
            </w:r>
            <w:r w:rsidRPr="00460131">
              <w:t>les missions de consultance, d’expertise ou de conseil ;</w:t>
            </w:r>
          </w:p>
          <w:p w14:paraId="6042F345" w14:textId="024284B7" w:rsidR="00751FDB" w:rsidRDefault="00751FDB" w:rsidP="00751FDB">
            <w:r>
              <w:t>(</w:t>
            </w:r>
            <w:r w:rsidR="00724261">
              <w:t>2</w:t>
            </w:r>
            <w:r>
              <w:t xml:space="preserve">) </w:t>
            </w:r>
            <w:r w:rsidRPr="00460131">
              <w:t>ou toute collaboration</w:t>
            </w:r>
            <w:r>
              <w:t>]</w:t>
            </w:r>
          </w:p>
        </w:tc>
      </w:tr>
      <w:tr w:rsidR="00DC7A47" w14:paraId="427D0512" w14:textId="77777777" w:rsidTr="00751FDB">
        <w:tc>
          <w:tcPr>
            <w:tcW w:w="1555" w:type="dxa"/>
          </w:tcPr>
          <w:p w14:paraId="03DE1F92" w14:textId="77777777" w:rsidR="00DC7A47" w:rsidRDefault="00DC7A47"/>
          <w:p w14:paraId="3E4B27A3" w14:textId="77777777" w:rsidR="00F64B4D" w:rsidRDefault="00F64B4D"/>
          <w:p w14:paraId="32AB3158" w14:textId="77777777" w:rsidR="00F64B4D" w:rsidRDefault="00F64B4D"/>
        </w:tc>
        <w:tc>
          <w:tcPr>
            <w:tcW w:w="3543" w:type="dxa"/>
          </w:tcPr>
          <w:p w14:paraId="6C90BC5B" w14:textId="77777777" w:rsidR="00DC7A47" w:rsidRDefault="00DC7A47"/>
        </w:tc>
        <w:tc>
          <w:tcPr>
            <w:tcW w:w="3964" w:type="dxa"/>
          </w:tcPr>
          <w:p w14:paraId="0796E287" w14:textId="77777777" w:rsidR="00DC7A47" w:rsidRDefault="00DC7A47"/>
        </w:tc>
      </w:tr>
      <w:tr w:rsidR="00F64B4D" w14:paraId="55D7ED5A" w14:textId="77777777" w:rsidTr="00751FDB">
        <w:tc>
          <w:tcPr>
            <w:tcW w:w="1555" w:type="dxa"/>
          </w:tcPr>
          <w:p w14:paraId="7CAE633D" w14:textId="77777777" w:rsidR="00F64B4D" w:rsidRDefault="00F64B4D"/>
          <w:p w14:paraId="3C9D4F3D" w14:textId="77777777" w:rsidR="00F64B4D" w:rsidRDefault="00F64B4D"/>
          <w:p w14:paraId="21CA826E" w14:textId="77777777" w:rsidR="00F64B4D" w:rsidRDefault="00F64B4D"/>
        </w:tc>
        <w:tc>
          <w:tcPr>
            <w:tcW w:w="3543" w:type="dxa"/>
          </w:tcPr>
          <w:p w14:paraId="70FA8695" w14:textId="77777777" w:rsidR="00F64B4D" w:rsidRDefault="00F64B4D"/>
        </w:tc>
        <w:tc>
          <w:tcPr>
            <w:tcW w:w="3964" w:type="dxa"/>
          </w:tcPr>
          <w:p w14:paraId="5609ED0D" w14:textId="77777777" w:rsidR="00F64B4D" w:rsidRDefault="00F64B4D"/>
        </w:tc>
      </w:tr>
    </w:tbl>
    <w:p w14:paraId="6B53C117" w14:textId="77777777" w:rsidR="00D858F9" w:rsidRDefault="00D858F9"/>
    <w:sectPr w:rsidR="00D85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6995C" w14:textId="77777777" w:rsidR="008A786F" w:rsidRDefault="008A786F" w:rsidP="00B55C88">
      <w:r>
        <w:separator/>
      </w:r>
    </w:p>
  </w:endnote>
  <w:endnote w:type="continuationSeparator" w:id="0">
    <w:p w14:paraId="624E9254" w14:textId="77777777" w:rsidR="008A786F" w:rsidRDefault="008A786F" w:rsidP="00B55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F45F7" w14:textId="77777777" w:rsidR="008A786F" w:rsidRDefault="008A786F" w:rsidP="00B55C88">
      <w:r>
        <w:separator/>
      </w:r>
    </w:p>
  </w:footnote>
  <w:footnote w:type="continuationSeparator" w:id="0">
    <w:p w14:paraId="67BEE960" w14:textId="77777777" w:rsidR="008A786F" w:rsidRDefault="008A786F" w:rsidP="00B55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9136D"/>
    <w:multiLevelType w:val="hybridMultilevel"/>
    <w:tmpl w:val="B7F4AB5C"/>
    <w:lvl w:ilvl="0" w:tplc="2E8E48B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455A2"/>
    <w:multiLevelType w:val="multilevel"/>
    <w:tmpl w:val="C5222BA0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A65E71"/>
    <w:multiLevelType w:val="multilevel"/>
    <w:tmpl w:val="D0F87996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7131A0D"/>
    <w:multiLevelType w:val="multilevel"/>
    <w:tmpl w:val="3D30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23437"/>
    <w:multiLevelType w:val="multilevel"/>
    <w:tmpl w:val="C824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35A6A"/>
    <w:multiLevelType w:val="hybridMultilevel"/>
    <w:tmpl w:val="25C09378"/>
    <w:lvl w:ilvl="0" w:tplc="EB3852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786ECC"/>
    <w:multiLevelType w:val="multilevel"/>
    <w:tmpl w:val="A30C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10DBF"/>
    <w:multiLevelType w:val="multilevel"/>
    <w:tmpl w:val="0A04B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20264">
    <w:abstractNumId w:val="0"/>
  </w:num>
  <w:num w:numId="2" w16cid:durableId="1052384416">
    <w:abstractNumId w:val="2"/>
  </w:num>
  <w:num w:numId="3" w16cid:durableId="1232352785">
    <w:abstractNumId w:val="5"/>
  </w:num>
  <w:num w:numId="4" w16cid:durableId="222303518">
    <w:abstractNumId w:val="1"/>
  </w:num>
  <w:num w:numId="5" w16cid:durableId="745231120">
    <w:abstractNumId w:val="7"/>
  </w:num>
  <w:num w:numId="6" w16cid:durableId="1372077437">
    <w:abstractNumId w:val="6"/>
  </w:num>
  <w:num w:numId="7" w16cid:durableId="1114521851">
    <w:abstractNumId w:val="3"/>
  </w:num>
  <w:num w:numId="8" w16cid:durableId="1011370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 w:grammar="clean"/>
  <w:attachedTemplate r:id="rId1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F9"/>
    <w:rsid w:val="000040AD"/>
    <w:rsid w:val="000576B5"/>
    <w:rsid w:val="00057BF7"/>
    <w:rsid w:val="00094E3D"/>
    <w:rsid w:val="000B1923"/>
    <w:rsid w:val="000B1C9B"/>
    <w:rsid w:val="000B365D"/>
    <w:rsid w:val="000D01D0"/>
    <w:rsid w:val="000D2723"/>
    <w:rsid w:val="000E213B"/>
    <w:rsid w:val="000E24C6"/>
    <w:rsid w:val="000E5DDE"/>
    <w:rsid w:val="000F6AAA"/>
    <w:rsid w:val="0017334E"/>
    <w:rsid w:val="001E02FF"/>
    <w:rsid w:val="00244BE6"/>
    <w:rsid w:val="002473E6"/>
    <w:rsid w:val="00256A27"/>
    <w:rsid w:val="002A5018"/>
    <w:rsid w:val="002B1084"/>
    <w:rsid w:val="002B6016"/>
    <w:rsid w:val="00353AA3"/>
    <w:rsid w:val="003A19BB"/>
    <w:rsid w:val="003E2F72"/>
    <w:rsid w:val="003E516E"/>
    <w:rsid w:val="00445425"/>
    <w:rsid w:val="00460131"/>
    <w:rsid w:val="00462663"/>
    <w:rsid w:val="00462D06"/>
    <w:rsid w:val="00463B70"/>
    <w:rsid w:val="00474278"/>
    <w:rsid w:val="00482FB6"/>
    <w:rsid w:val="00484A0B"/>
    <w:rsid w:val="004A0A8D"/>
    <w:rsid w:val="004D2493"/>
    <w:rsid w:val="004D4488"/>
    <w:rsid w:val="004E32DE"/>
    <w:rsid w:val="00500AEB"/>
    <w:rsid w:val="00544DAC"/>
    <w:rsid w:val="00550B9E"/>
    <w:rsid w:val="00555B7B"/>
    <w:rsid w:val="00566038"/>
    <w:rsid w:val="005E7C47"/>
    <w:rsid w:val="005F29D9"/>
    <w:rsid w:val="0060294A"/>
    <w:rsid w:val="00615944"/>
    <w:rsid w:val="00692DC7"/>
    <w:rsid w:val="006E61BE"/>
    <w:rsid w:val="00724261"/>
    <w:rsid w:val="00751FDB"/>
    <w:rsid w:val="00756A12"/>
    <w:rsid w:val="007A0D73"/>
    <w:rsid w:val="007C7D55"/>
    <w:rsid w:val="007D4364"/>
    <w:rsid w:val="007D60A9"/>
    <w:rsid w:val="007E4805"/>
    <w:rsid w:val="0081577F"/>
    <w:rsid w:val="00830D34"/>
    <w:rsid w:val="00834510"/>
    <w:rsid w:val="008A021A"/>
    <w:rsid w:val="008A37C6"/>
    <w:rsid w:val="008A786F"/>
    <w:rsid w:val="008C5C1B"/>
    <w:rsid w:val="008D3C96"/>
    <w:rsid w:val="00904266"/>
    <w:rsid w:val="009906F0"/>
    <w:rsid w:val="0099113E"/>
    <w:rsid w:val="009F0DC6"/>
    <w:rsid w:val="00A16BC4"/>
    <w:rsid w:val="00A9347E"/>
    <w:rsid w:val="00AA6A31"/>
    <w:rsid w:val="00AB1274"/>
    <w:rsid w:val="00AD63DD"/>
    <w:rsid w:val="00AD7997"/>
    <w:rsid w:val="00AE4DA6"/>
    <w:rsid w:val="00AF4B48"/>
    <w:rsid w:val="00B51246"/>
    <w:rsid w:val="00B55C88"/>
    <w:rsid w:val="00C013FC"/>
    <w:rsid w:val="00C51415"/>
    <w:rsid w:val="00C65286"/>
    <w:rsid w:val="00C80CC0"/>
    <w:rsid w:val="00C92A8D"/>
    <w:rsid w:val="00CD13B2"/>
    <w:rsid w:val="00CD4AE9"/>
    <w:rsid w:val="00D34B37"/>
    <w:rsid w:val="00D4279C"/>
    <w:rsid w:val="00D63B92"/>
    <w:rsid w:val="00D858F9"/>
    <w:rsid w:val="00D93EE5"/>
    <w:rsid w:val="00DC0CA0"/>
    <w:rsid w:val="00DC7A47"/>
    <w:rsid w:val="00DD199C"/>
    <w:rsid w:val="00DF785A"/>
    <w:rsid w:val="00E030F0"/>
    <w:rsid w:val="00E46AFE"/>
    <w:rsid w:val="00E97392"/>
    <w:rsid w:val="00EA2E11"/>
    <w:rsid w:val="00ED23E9"/>
    <w:rsid w:val="00ED72E8"/>
    <w:rsid w:val="00EF28CB"/>
    <w:rsid w:val="00F321B1"/>
    <w:rsid w:val="00F35C65"/>
    <w:rsid w:val="00F64B4D"/>
    <w:rsid w:val="00FB2E46"/>
    <w:rsid w:val="00FC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483F5"/>
  <w15:chartTrackingRefBased/>
  <w15:docId w15:val="{520F1868-76F7-450A-A5EB-50F590BA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2DE"/>
    <w:rPr>
      <w:rFonts w:asciiTheme="minorHAnsi" w:hAnsiTheme="minorHAnsi" w:cstheme="minorBidi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3E2F72"/>
    <w:pPr>
      <w:keepNext/>
      <w:keepLines/>
      <w:numPr>
        <w:numId w:val="2"/>
      </w:numPr>
      <w:spacing w:before="120" w:after="120"/>
      <w:ind w:hanging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27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27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2F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N1">
    <w:name w:val="N1"/>
    <w:basedOn w:val="Titre3"/>
    <w:qFormat/>
    <w:rsid w:val="00D4279C"/>
    <w:pPr>
      <w:keepLines w:val="0"/>
      <w:spacing w:before="0"/>
      <w:jc w:val="center"/>
    </w:pPr>
    <w:rPr>
      <w:rFonts w:ascii="Century Gothic" w:eastAsia="Times New Roman" w:hAnsi="Century Gothic" w:cs="Tahoma"/>
      <w:b/>
      <w:color w:val="0070C0"/>
      <w:sz w:val="28"/>
      <w:szCs w:val="28"/>
      <w:lang w:eastAsia="de-DE"/>
    </w:rPr>
  </w:style>
  <w:style w:type="character" w:customStyle="1" w:styleId="Titre3Car">
    <w:name w:val="Titre 3 Car"/>
    <w:basedOn w:val="Policepardfaut"/>
    <w:link w:val="Titre3"/>
    <w:uiPriority w:val="9"/>
    <w:semiHidden/>
    <w:rsid w:val="00D427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N2">
    <w:name w:val="N2"/>
    <w:basedOn w:val="Titre3"/>
    <w:qFormat/>
    <w:rsid w:val="00D4279C"/>
    <w:pPr>
      <w:keepLines w:val="0"/>
      <w:spacing w:before="0"/>
      <w:jc w:val="center"/>
    </w:pPr>
    <w:rPr>
      <w:rFonts w:ascii="Century Gothic" w:eastAsia="Times New Roman" w:hAnsi="Century Gothic" w:cs="Tahoma"/>
      <w:b/>
      <w:color w:val="0070C0"/>
      <w:sz w:val="28"/>
      <w:szCs w:val="28"/>
      <w:lang w:eastAsia="de-DE"/>
    </w:rPr>
  </w:style>
  <w:style w:type="paragraph" w:customStyle="1" w:styleId="N3">
    <w:name w:val="N3"/>
    <w:basedOn w:val="Normal"/>
    <w:qFormat/>
    <w:rsid w:val="00D4279C"/>
    <w:pPr>
      <w:jc w:val="both"/>
    </w:pPr>
    <w:rPr>
      <w:rFonts w:ascii="Century Gothic" w:eastAsia="Times New Roman" w:hAnsi="Century Gothic" w:cs="Tahoma"/>
      <w:b/>
      <w:color w:val="0070C0"/>
      <w:lang w:eastAsia="de-DE"/>
    </w:rPr>
  </w:style>
  <w:style w:type="paragraph" w:customStyle="1" w:styleId="N4">
    <w:name w:val="N4"/>
    <w:basedOn w:val="Titre4"/>
    <w:qFormat/>
    <w:rsid w:val="00D4279C"/>
    <w:pPr>
      <w:keepLines w:val="0"/>
      <w:spacing w:before="0"/>
      <w:ind w:left="720"/>
      <w:jc w:val="both"/>
    </w:pPr>
    <w:rPr>
      <w:rFonts w:ascii="Century Gothic" w:eastAsia="Times New Roman" w:hAnsi="Century Gothic" w:cs="Times New Roman"/>
      <w:b/>
      <w:i w:val="0"/>
      <w:iCs w:val="0"/>
      <w:color w:val="0070C0"/>
      <w:lang w:eastAsia="de-DE"/>
    </w:rPr>
  </w:style>
  <w:style w:type="character" w:customStyle="1" w:styleId="Titre4Car">
    <w:name w:val="Titre 4 Car"/>
    <w:basedOn w:val="Policepardfaut"/>
    <w:link w:val="Titre4"/>
    <w:uiPriority w:val="9"/>
    <w:semiHidden/>
    <w:rsid w:val="00D4279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yle1">
    <w:name w:val="Style1"/>
    <w:basedOn w:val="Paragraphedeliste"/>
    <w:link w:val="Style1Car"/>
    <w:autoRedefine/>
    <w:qFormat/>
    <w:rsid w:val="0060294A"/>
    <w:pPr>
      <w:numPr>
        <w:numId w:val="4"/>
      </w:numPr>
      <w:ind w:left="360" w:hanging="360"/>
    </w:pPr>
    <w:rPr>
      <w:color w:val="4472C4" w:themeColor="accent1"/>
      <w:u w:val="single"/>
    </w:rPr>
  </w:style>
  <w:style w:type="character" w:customStyle="1" w:styleId="Style1Car">
    <w:name w:val="Style1 Car"/>
    <w:basedOn w:val="Policepardfaut"/>
    <w:link w:val="Style1"/>
    <w:rsid w:val="0060294A"/>
    <w:rPr>
      <w:rFonts w:asciiTheme="minorHAnsi" w:hAnsiTheme="minorHAnsi" w:cstheme="minorBidi"/>
      <w:color w:val="4472C4" w:themeColor="accent1"/>
      <w:u w:val="single"/>
    </w:rPr>
  </w:style>
  <w:style w:type="paragraph" w:styleId="Paragraphedeliste">
    <w:name w:val="List Paragraph"/>
    <w:basedOn w:val="Normal"/>
    <w:uiPriority w:val="34"/>
    <w:qFormat/>
    <w:rsid w:val="0060294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D63B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63B92"/>
    <w:rPr>
      <w:rFonts w:asciiTheme="minorHAnsi" w:hAnsiTheme="minorHAnsi" w:cstheme="minorBidi"/>
    </w:rPr>
  </w:style>
  <w:style w:type="paragraph" w:styleId="Pieddepage">
    <w:name w:val="footer"/>
    <w:basedOn w:val="Normal"/>
    <w:link w:val="PieddepageCar"/>
    <w:uiPriority w:val="99"/>
    <w:semiHidden/>
    <w:unhideWhenUsed/>
    <w:rsid w:val="00D63B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63B92"/>
    <w:rPr>
      <w:rFonts w:asciiTheme="minorHAnsi" w:hAnsiTheme="minorHAnsi" w:cstheme="minorBidi"/>
    </w:rPr>
  </w:style>
  <w:style w:type="paragraph" w:styleId="Rvision">
    <w:name w:val="Revision"/>
    <w:hidden/>
    <w:uiPriority w:val="99"/>
    <w:semiHidden/>
    <w:rsid w:val="00482FB6"/>
    <w:rPr>
      <w:rFonts w:asciiTheme="minorHAnsi" w:hAnsiTheme="minorHAnsi" w:cstheme="minorBidi"/>
    </w:rPr>
  </w:style>
  <w:style w:type="character" w:styleId="Marquedecommentaire">
    <w:name w:val="annotation reference"/>
    <w:basedOn w:val="Policepardfaut"/>
    <w:uiPriority w:val="99"/>
    <w:semiHidden/>
    <w:unhideWhenUsed/>
    <w:rsid w:val="0046266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6266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62663"/>
    <w:rPr>
      <w:rFonts w:asciiTheme="minorHAnsi" w:hAnsiTheme="minorHAnsi" w:cstheme="minorBid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26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62663"/>
    <w:rPr>
      <w:rFonts w:asciiTheme="minorHAnsi" w:hAnsiTheme="minorHAnsi" w:cstheme="minorBidi"/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DC7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34838\OneDrive%20-%20SPW\Documents\Mod&#232;les%20Office%20personnalis&#233;s\Mod&#232;le%20AwA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Pr_x00e9_nom xmlns="a16887a8-d0d9-44ae-b889-36916489054d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BFD681E365D45947D12A74E8B48F1" ma:contentTypeVersion="6" ma:contentTypeDescription="Crée un document." ma:contentTypeScope="" ma:versionID="ba7c796e49730d3a3de551e0dfcce352">
  <xsd:schema xmlns:xsd="http://www.w3.org/2001/XMLSchema" xmlns:xs="http://www.w3.org/2001/XMLSchema" xmlns:p="http://schemas.microsoft.com/office/2006/metadata/properties" xmlns:ns1="http://schemas.microsoft.com/sharepoint/v3" xmlns:ns2="a16887a8-d0d9-44ae-b889-36916489054d" targetNamespace="http://schemas.microsoft.com/office/2006/metadata/properties" ma:root="true" ma:fieldsID="7a5b7aba69dc1824ac7d3ff098ed4ee5" ns1:_="" ns2:_="">
    <xsd:import namespace="http://schemas.microsoft.com/sharepoint/v3"/>
    <xsd:import namespace="a16887a8-d0d9-44ae-b889-369164890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Pr_x00e9_nom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887a8-d0d9-44ae-b889-369164890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_x00e9_nom" ma:index="13" ma:displayName="Prénom" ma:internalName="Pr_x00e9_nom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D9D3A-C216-411E-A927-C8E10D5D7B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6887a8-d0d9-44ae-b889-36916489054d"/>
  </ds:schemaRefs>
</ds:datastoreItem>
</file>

<file path=customXml/itemProps2.xml><?xml version="1.0" encoding="utf-8"?>
<ds:datastoreItem xmlns:ds="http://schemas.openxmlformats.org/officeDocument/2006/customXml" ds:itemID="{27DE4EC6-5E7C-4323-88A3-6A5E6A5AC4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6BB254-E034-4FE2-8F4C-3A46D4963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6887a8-d0d9-44ae-b889-369164890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AwAC.dotx</Template>
  <TotalTime>3</TotalTime>
  <Pages>2</Pages>
  <Words>275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MARCHAL Françoise</dc:creator>
  <cp:keywords/>
  <dc:description/>
  <cp:lastModifiedBy>MARCHAL Françoise</cp:lastModifiedBy>
  <cp:revision>6</cp:revision>
  <dcterms:created xsi:type="dcterms:W3CDTF">2026-07-22T08:13:00Z</dcterms:created>
  <dcterms:modified xsi:type="dcterms:W3CDTF">2026-08-31T09:09:00Z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0x010100F2DBFD681E365D45947D12A74E8B48F1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39000</vt:r8>
  </property>
  <property fmtid="{D5CDD505-2E9C-101B-9397-08002B2CF9AE}" pid="11" name="docLang">
    <vt:lpwstr>fr</vt:lpwstr>
  </property>
  <property fmtid="{D5CDD505-2E9C-101B-9397-08002B2CF9AE}" pid="12" name="MSIP_Label_97a477d1-147d-4e34-b5e3-7b26d2f44870_Enabled">
    <vt:lpwstr>true</vt:lpwstr>
  </property>
  <property fmtid="{D5CDD505-2E9C-101B-9397-08002B2CF9AE}" pid="13" name="MSIP_Label_97a477d1-147d-4e34-b5e3-7b26d2f44870_SetDate">
    <vt:lpwstr>2026-08-31T09:09:10Z</vt:lpwstr>
  </property>
  <property fmtid="{D5CDD505-2E9C-101B-9397-08002B2CF9AE}" pid="14" name="MSIP_Label_97a477d1-147d-4e34-b5e3-7b26d2f44870_Method">
    <vt:lpwstr>Standard</vt:lpwstr>
  </property>
  <property fmtid="{D5CDD505-2E9C-101B-9397-08002B2CF9AE}" pid="15" name="MSIP_Label_97a477d1-147d-4e34-b5e3-7b26d2f44870_Name">
    <vt:lpwstr>97a477d1-147d-4e34-b5e3-7b26d2f44870</vt:lpwstr>
  </property>
  <property fmtid="{D5CDD505-2E9C-101B-9397-08002B2CF9AE}" pid="16" name="MSIP_Label_97a477d1-147d-4e34-b5e3-7b26d2f44870_SiteId">
    <vt:lpwstr>1f816a84-7aa6-4a56-b22a-7b3452fa8681</vt:lpwstr>
  </property>
  <property fmtid="{D5CDD505-2E9C-101B-9397-08002B2CF9AE}" pid="17" name="MSIP_Label_97a477d1-147d-4e34-b5e3-7b26d2f44870_ActionId">
    <vt:lpwstr>4f589f9d-935c-4ca3-9cca-e8d4ab84bc0a</vt:lpwstr>
  </property>
  <property fmtid="{D5CDD505-2E9C-101B-9397-08002B2CF9AE}" pid="18" name="MSIP_Label_97a477d1-147d-4e34-b5e3-7b26d2f44870_ContentBits">
    <vt:lpwstr>0</vt:lpwstr>
  </property>
  <property fmtid="{D5CDD505-2E9C-101B-9397-08002B2CF9AE}" pid="19" name="MSIP_Label_97a477d1-147d-4e34-b5e3-7b26d2f44870_Tag">
    <vt:lpwstr>10, 3, 0, 1</vt:lpwstr>
  </property>
</Properties>
</file>